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2084B" w14:textId="77777777" w:rsidR="00271AB2" w:rsidRPr="00271AB2" w:rsidRDefault="00B73F04" w:rsidP="00271AB2">
      <w:pPr>
        <w:rPr>
          <w:rFonts w:ascii="Verdana" w:hAnsi="Verdana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1751B30" wp14:editId="54A0B02A">
            <wp:simplePos x="0" y="0"/>
            <wp:positionH relativeFrom="margin">
              <wp:posOffset>3780790</wp:posOffset>
            </wp:positionH>
            <wp:positionV relativeFrom="paragraph">
              <wp:posOffset>-2311400</wp:posOffset>
            </wp:positionV>
            <wp:extent cx="2628900" cy="30384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werSingle-Coa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E2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33933026" wp14:editId="30AAE312">
                <wp:simplePos x="0" y="0"/>
                <wp:positionH relativeFrom="page">
                  <wp:posOffset>466725</wp:posOffset>
                </wp:positionH>
                <wp:positionV relativeFrom="page">
                  <wp:posOffset>257175</wp:posOffset>
                </wp:positionV>
                <wp:extent cx="6479540" cy="4152900"/>
                <wp:effectExtent l="0" t="0" r="165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A1AD" w14:textId="77777777" w:rsidR="00932452" w:rsidRDefault="00932452" w:rsidP="006E5E29">
                            <w:pPr>
                              <w:tabs>
                                <w:tab w:val="left" w:pos="3969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E5E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Making </w:t>
                            </w:r>
                            <w:r w:rsidRPr="006E5E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br/>
                              <w:t xml:space="preserve">changes </w:t>
                            </w:r>
                            <w:r w:rsidRPr="006E5E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br/>
                              <w:t>for new beginnings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330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75pt;margin-top:20.25pt;width:510.2pt;height:32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" filled="f" stroked="f">
                <v:textbox inset="0,0,0,0">
                  <w:txbxContent>
                    <w:p w14:paraId="0767A1AD" w14:textId="77777777" w:rsidR="00932452" w:rsidRDefault="00932452" w:rsidP="006E5E29">
                      <w:pPr>
                        <w:tabs>
                          <w:tab w:val="left" w:pos="3969"/>
                        </w:tabs>
                        <w:spacing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E5E29"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Making </w:t>
                      </w:r>
                      <w:r w:rsidRPr="006E5E29"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br/>
                        <w:t xml:space="preserve">changes </w:t>
                      </w:r>
                      <w:r w:rsidRPr="006E5E29"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br/>
                        <w:t>for new beginnings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26D5E509" wp14:editId="76C04649">
                <wp:simplePos x="0" y="0"/>
                <wp:positionH relativeFrom="page">
                  <wp:posOffset>542925</wp:posOffset>
                </wp:positionH>
                <wp:positionV relativeFrom="page">
                  <wp:posOffset>5038725</wp:posOffset>
                </wp:positionV>
                <wp:extent cx="6788150" cy="523875"/>
                <wp:effectExtent l="0" t="0" r="1270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47711" w14:textId="77777777" w:rsidR="00932452" w:rsidRPr="006E5E29" w:rsidRDefault="00932452" w:rsidP="006E5E29">
                            <w:pPr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</w:pPr>
                            <w:r w:rsidRPr="006E5E29"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  <w:t xml:space="preserve">A therapeutic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  <w:t>support group for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E509" id="Text Box 4" o:spid="_x0000_s1027" type="#_x0000_t202" style="position:absolute;margin-left:42.75pt;margin-top:396.75pt;width:534.5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" filled="f" stroked="f">
                <v:textbox inset="0,0,0,0">
                  <w:txbxContent>
                    <w:p w14:paraId="5D247711" w14:textId="77777777" w:rsidR="00932452" w:rsidRPr="006E5E29" w:rsidRDefault="00932452" w:rsidP="006E5E29">
                      <w:pPr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</w:pPr>
                      <w:r w:rsidRPr="006E5E29"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  <w:t xml:space="preserve">A therapeutic </w:t>
                      </w:r>
                      <w:r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  <w:t>support group for women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49554B51" wp14:editId="6837325F">
                <wp:simplePos x="0" y="0"/>
                <wp:positionH relativeFrom="page">
                  <wp:posOffset>541020</wp:posOffset>
                </wp:positionH>
                <wp:positionV relativeFrom="page">
                  <wp:posOffset>5829935</wp:posOffset>
                </wp:positionV>
                <wp:extent cx="2004060" cy="4319905"/>
                <wp:effectExtent l="0" t="0" r="1524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9953F" w14:textId="77777777" w:rsidR="00932452" w:rsidRDefault="00932452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Have you felt </w:t>
                            </w:r>
                            <w:r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cared, intimidated, threatened </w:t>
                            </w:r>
                            <w:r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or unsafe in your relationship with your partner?</w:t>
                            </w:r>
                          </w:p>
                          <w:p w14:paraId="6C0F510D" w14:textId="77777777" w:rsidR="00932452" w:rsidRPr="00B645B9" w:rsidRDefault="00932452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0"/>
                                <w:szCs w:val="28"/>
                              </w:rPr>
                            </w:pPr>
                          </w:p>
                          <w:p w14:paraId="22A53E49" w14:textId="77777777" w:rsidR="00932452" w:rsidRDefault="000A1999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Did</w:t>
                            </w:r>
                            <w:r w:rsidR="00932452"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 you have control of your finances? </w:t>
                            </w:r>
                          </w:p>
                          <w:p w14:paraId="385332FD" w14:textId="77777777" w:rsidR="00932452" w:rsidRPr="00B645B9" w:rsidRDefault="00932452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6AD7DDCA" w14:textId="77777777" w:rsidR="00932452" w:rsidRPr="006E5E29" w:rsidRDefault="000A1999" w:rsidP="006E5E29">
                            <w:pPr>
                              <w:pStyle w:val="p1"/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 xml:space="preserve">Has your </w:t>
                            </w:r>
                            <w:r w:rsidR="00932452" w:rsidRPr="006E5E29"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>partner blame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>d</w:t>
                            </w:r>
                            <w:r w:rsidR="00932452" w:rsidRPr="006E5E29"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 xml:space="preserve"> you for their abusive behaviour?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4B51" id="Text Box 5" o:spid="_x0000_s1028" type="#_x0000_t202" style="position:absolute;margin-left:42.6pt;margin-top:459.05pt;width:157.8pt;height:340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" filled="f" stroked="f">
                <v:textbox inset="0,0,0,0">
                  <w:txbxContent>
                    <w:p w14:paraId="10E9953F" w14:textId="77777777" w:rsidR="00932452" w:rsidRDefault="00932452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Have you felt </w:t>
                      </w:r>
                      <w:r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cared, intimidated, threatened </w:t>
                      </w:r>
                      <w:r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or unsafe in your relationship with your partner?</w:t>
                      </w:r>
                    </w:p>
                    <w:p w14:paraId="6C0F510D" w14:textId="77777777" w:rsidR="00932452" w:rsidRPr="00B645B9" w:rsidRDefault="00932452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0"/>
                          <w:szCs w:val="28"/>
                        </w:rPr>
                      </w:pPr>
                    </w:p>
                    <w:p w14:paraId="22A53E49" w14:textId="77777777" w:rsidR="00932452" w:rsidRDefault="000A1999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Did</w:t>
                      </w:r>
                      <w:r w:rsidR="00932452"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 you have control of your finances? </w:t>
                      </w:r>
                    </w:p>
                    <w:p w14:paraId="385332FD" w14:textId="77777777" w:rsidR="00932452" w:rsidRPr="00B645B9" w:rsidRDefault="00932452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0"/>
                          <w:szCs w:val="20"/>
                        </w:rPr>
                      </w:pPr>
                    </w:p>
                    <w:p w14:paraId="6AD7DDCA" w14:textId="77777777" w:rsidR="00932452" w:rsidRPr="006E5E29" w:rsidRDefault="000A1999" w:rsidP="006E5E29">
                      <w:pPr>
                        <w:pStyle w:val="p1"/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 xml:space="preserve">Has your </w:t>
                      </w:r>
                      <w:r w:rsidR="00932452" w:rsidRPr="006E5E29"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>partner blame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>d</w:t>
                      </w:r>
                      <w:r w:rsidR="00932452" w:rsidRPr="006E5E29"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 xml:space="preserve"> you for their abusive behaviour?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8945F73" wp14:editId="4E743CB5">
                <wp:simplePos x="0" y="0"/>
                <wp:positionH relativeFrom="page">
                  <wp:posOffset>2571750</wp:posOffset>
                </wp:positionH>
                <wp:positionV relativeFrom="page">
                  <wp:posOffset>5857875</wp:posOffset>
                </wp:positionV>
                <wp:extent cx="2400300" cy="4552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EDDFE" w14:textId="444AFC8A" w:rsidR="00932452" w:rsidRDefault="00932452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Making Changes for New Beginnings is </w:t>
                            </w:r>
                            <w:proofErr w:type="gramStart"/>
                            <w:r w:rsidR="00053CB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</w:t>
                            </w:r>
                            <w:proofErr w:type="gramEnd"/>
                            <w:r w:rsidR="00053CB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3E30C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8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week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support group for women who have experienced family violence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.</w:t>
                            </w:r>
                          </w:p>
                          <w:p w14:paraId="54E7051B" w14:textId="77777777" w:rsidR="00932452" w:rsidRPr="00B645B9" w:rsidRDefault="00932452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The group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aims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to help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you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identify the effects of abusive relationships and create new beginnings for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yourself. </w:t>
                            </w:r>
                          </w:p>
                          <w:p w14:paraId="3DBBC09D" w14:textId="77777777" w:rsidR="00932452" w:rsidRDefault="00932452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Topi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cs covered include:</w:t>
                            </w:r>
                          </w:p>
                          <w:p w14:paraId="66D91EC6" w14:textId="77777777" w:rsidR="00932452" w:rsidRDefault="00932452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Cycle of violence</w:t>
                            </w:r>
                          </w:p>
                          <w:p w14:paraId="327E86AB" w14:textId="77777777" w:rsidR="00932452" w:rsidRDefault="00932452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Difference between anger and violence</w:t>
                            </w:r>
                          </w:p>
                          <w:p w14:paraId="3B0127D0" w14:textId="77777777" w:rsidR="00932452" w:rsidRDefault="00932452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Healthy and unhealthy relationships</w:t>
                            </w:r>
                          </w:p>
                          <w:p w14:paraId="36611A4C" w14:textId="77777777" w:rsidR="00932452" w:rsidRDefault="00932452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Safety planning</w:t>
                            </w:r>
                          </w:p>
                          <w:p w14:paraId="463AB73E" w14:textId="77777777" w:rsidR="00932452" w:rsidRPr="00B645B9" w:rsidRDefault="00932452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Parenting after family violence</w:t>
                            </w:r>
                          </w:p>
                          <w:p w14:paraId="3807C394" w14:textId="26DB6CC0" w:rsidR="00BC10EA" w:rsidRDefault="00BC10EA">
                            <w:pPr>
                              <w:rPr>
                                <w:color w:val="auto"/>
                                <w:spacing w:val="0"/>
                              </w:rPr>
                            </w:pPr>
                          </w:p>
                          <w:p w14:paraId="6C0484E5" w14:textId="77777777" w:rsidR="00BC10EA" w:rsidRPr="00532F39" w:rsidRDefault="00BC10EA">
                            <w:pPr>
                              <w:rPr>
                                <w:color w:val="auto"/>
                                <w:spacing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5F73" id="Text Box 1" o:spid="_x0000_s1029" type="#_x0000_t202" style="position:absolute;margin-left:202.5pt;margin-top:461.25pt;width:189pt;height:358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" filled="f" stroked="f">
                <v:textbox inset="0,0,0,0">
                  <w:txbxContent>
                    <w:p w14:paraId="058EDDFE" w14:textId="444AFC8A" w:rsidR="00932452" w:rsidRDefault="00932452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Making Changes for New Beginnings is </w:t>
                      </w:r>
                      <w:proofErr w:type="gramStart"/>
                      <w:r w:rsidR="00053CB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</w:t>
                      </w:r>
                      <w:proofErr w:type="gramEnd"/>
                      <w:r w:rsidR="00053CB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3E30C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8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week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support group for women who have experienced family violence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.</w:t>
                      </w:r>
                    </w:p>
                    <w:p w14:paraId="54E7051B" w14:textId="77777777" w:rsidR="00932452" w:rsidRPr="00B645B9" w:rsidRDefault="00932452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The group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aims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to help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you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identify the effects of abusive relationships and create new beginnings for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yourself. </w:t>
                      </w:r>
                    </w:p>
                    <w:p w14:paraId="3DBBC09D" w14:textId="77777777" w:rsidR="00932452" w:rsidRDefault="00932452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Topi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cs covered include:</w:t>
                      </w:r>
                    </w:p>
                    <w:p w14:paraId="66D91EC6" w14:textId="77777777" w:rsidR="00932452" w:rsidRDefault="00932452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Cycle of violence</w:t>
                      </w:r>
                    </w:p>
                    <w:p w14:paraId="327E86AB" w14:textId="77777777" w:rsidR="00932452" w:rsidRDefault="00932452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Difference between anger and violence</w:t>
                      </w:r>
                    </w:p>
                    <w:p w14:paraId="3B0127D0" w14:textId="77777777" w:rsidR="00932452" w:rsidRDefault="00932452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Healthy and unhealthy relationships</w:t>
                      </w:r>
                    </w:p>
                    <w:p w14:paraId="36611A4C" w14:textId="77777777" w:rsidR="00932452" w:rsidRDefault="00932452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Safety planning</w:t>
                      </w:r>
                    </w:p>
                    <w:p w14:paraId="463AB73E" w14:textId="77777777" w:rsidR="00932452" w:rsidRPr="00B645B9" w:rsidRDefault="00932452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Parenting after family violence</w:t>
                      </w:r>
                    </w:p>
                    <w:p w14:paraId="3807C394" w14:textId="26DB6CC0" w:rsidR="00BC10EA" w:rsidRDefault="00BC10EA">
                      <w:pPr>
                        <w:rPr>
                          <w:color w:val="auto"/>
                          <w:spacing w:val="0"/>
                        </w:rPr>
                      </w:pPr>
                    </w:p>
                    <w:p w14:paraId="6C0484E5" w14:textId="77777777" w:rsidR="00BC10EA" w:rsidRPr="00532F39" w:rsidRDefault="00BC10EA">
                      <w:pPr>
                        <w:rPr>
                          <w:color w:val="auto"/>
                          <w:spacing w:val="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2F092E2A" wp14:editId="1401E1C9">
                <wp:simplePos x="0" y="0"/>
                <wp:positionH relativeFrom="margin">
                  <wp:align>right</wp:align>
                </wp:positionH>
                <wp:positionV relativeFrom="page">
                  <wp:posOffset>5419725</wp:posOffset>
                </wp:positionV>
                <wp:extent cx="1979930" cy="5238750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523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E15EF" w14:textId="77777777" w:rsidR="00932452" w:rsidRDefault="00932452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Cost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Free</w:t>
                            </w:r>
                          </w:p>
                          <w:p w14:paraId="573E04BD" w14:textId="77777777" w:rsidR="00932452" w:rsidRDefault="00932452" w:rsidP="004127BA">
                            <w:pPr>
                              <w:pStyle w:val="Default"/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Date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0148AA8B" w14:textId="69885757" w:rsidR="00053CBF" w:rsidRPr="00294F17" w:rsidRDefault="0067113D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Monday 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4</w:t>
                            </w:r>
                            <w:r w:rsidR="003E30CF" w:rsidRP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May</w:t>
                            </w:r>
                            <w:r w:rsidR="003E3D0E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2026</w:t>
                            </w:r>
                            <w:r w:rsidR="00412F2B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- </w:t>
                            </w:r>
                            <w:r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Monday</w:t>
                            </w:r>
                            <w:r w:rsidR="00AE34D8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22</w:t>
                            </w:r>
                            <w:r w:rsidR="003E30CF" w:rsidRP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nd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June</w:t>
                            </w:r>
                            <w:r w:rsidR="003E3D0E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2026 (no group on 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8</w:t>
                            </w:r>
                            <w:r w:rsidR="003E30CF" w:rsidRP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3E30CF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June- King’s Birthday</w:t>
                            </w:r>
                            <w:r w:rsidR="003E3D0E">
                              <w:rPr>
                                <w:rFonts w:ascii="Verdana" w:hAnsi="Verdana"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).</w:t>
                            </w:r>
                          </w:p>
                          <w:p w14:paraId="6EB47EB9" w14:textId="77777777" w:rsidR="00932452" w:rsidRDefault="00932452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Time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10</w:t>
                            </w:r>
                            <w:r w:rsidR="00AA4F9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:30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am-12</w:t>
                            </w:r>
                            <w:r w:rsidR="00AA4F9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:30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pm</w:t>
                            </w:r>
                          </w:p>
                          <w:p w14:paraId="2F1B5EEF" w14:textId="6913E722" w:rsidR="00982AFF" w:rsidRDefault="00932452" w:rsidP="00957746">
                            <w:pPr>
                              <w:spacing w:after="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BB2584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Venue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412F2B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Narre Warren</w:t>
                            </w:r>
                          </w:p>
                          <w:p w14:paraId="0491A25C" w14:textId="003EB5A9" w:rsidR="00932452" w:rsidRDefault="006A7360" w:rsidP="00957746">
                            <w:pPr>
                              <w:spacing w:after="20" w:line="240" w:lineRule="auto"/>
                              <w:rPr>
                                <w:rFonts w:ascii="Lucida Sans" w:hAnsi="Lucida Sans" w:cs="Arial"/>
                                <w:b/>
                                <w:color w:val="FF2EB1" w:themeColor="text2" w:themeTint="99"/>
                                <w:spacing w:val="-2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Light refreshments will be provided.</w:t>
                            </w:r>
                          </w:p>
                          <w:p w14:paraId="5D02D1E3" w14:textId="2A40ED51" w:rsidR="00932452" w:rsidRDefault="00932452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Get in touch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For more information or to book, contact </w:t>
                            </w:r>
                            <w:r w:rsidR="000269D1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Aslin</w:t>
                            </w:r>
                            <w:r w:rsidR="00053CB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or</w:t>
                            </w:r>
                            <w:r w:rsidR="00275603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="003E30CF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Mary-Anne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on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 w:rsidR="00D71B88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8792 8999</w:t>
                            </w:r>
                          </w:p>
                          <w:p w14:paraId="4C20506E" w14:textId="77777777" w:rsidR="00BC10EA" w:rsidRDefault="00BC10EA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70553752" w14:textId="01A947C7" w:rsidR="00BC10EA" w:rsidRPr="00BC10EA" w:rsidRDefault="00BC10EA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C10EA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Register</w:t>
                            </w:r>
                          </w:p>
                          <w:p w14:paraId="16189ADC" w14:textId="77777777" w:rsidR="00BC10EA" w:rsidRDefault="00BC10EA" w:rsidP="00BC10EA">
                            <w:pPr>
                              <w:rPr>
                                <w:color w:val="auto"/>
                                <w:spacing w:val="0"/>
                              </w:rPr>
                            </w:pPr>
                            <w:hyperlink r:id="rId14" w:history="1">
                              <w:r w:rsidRPr="00E65E69">
                                <w:rPr>
                                  <w:rStyle w:val="Hyperlink"/>
                                  <w:spacing w:val="0"/>
                                </w:rPr>
                                <w:t>https://forms.office.com/r/HSQwssy27K</w:t>
                              </w:r>
                            </w:hyperlink>
                          </w:p>
                          <w:p w14:paraId="3A3694AB" w14:textId="37C875A5" w:rsidR="00BC10EA" w:rsidRDefault="00BC10EA" w:rsidP="00BC10EA">
                            <w:pPr>
                              <w:rPr>
                                <w:color w:val="auto"/>
                                <w:spacing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61322" wp14:editId="7DA0C13F">
                                  <wp:extent cx="1590675" cy="1590675"/>
                                  <wp:effectExtent l="0" t="0" r="9525" b="9525"/>
                                  <wp:docPr id="150918792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AF00A" w14:textId="77777777" w:rsidR="00BC10EA" w:rsidRDefault="00BC10EA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2DF2D34A" w14:textId="77777777" w:rsidR="00532F39" w:rsidRDefault="00532F39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431531FB" w14:textId="7DBEE884" w:rsidR="00532F39" w:rsidRPr="00DD389D" w:rsidRDefault="00532F39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2E2A" id="Text Box 8" o:spid="_x0000_s1030" type="#_x0000_t202" style="position:absolute;margin-left:104.7pt;margin-top:426.75pt;width:155.9pt;height:412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" filled="f" stroked="f">
                <v:textbox inset="0,0,0,0">
                  <w:txbxContent>
                    <w:p w14:paraId="652E15EF" w14:textId="77777777" w:rsidR="00932452" w:rsidRDefault="00932452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Cost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Free</w:t>
                      </w:r>
                    </w:p>
                    <w:p w14:paraId="573E04BD" w14:textId="77777777" w:rsidR="00932452" w:rsidRDefault="00932452" w:rsidP="004127BA">
                      <w:pPr>
                        <w:pStyle w:val="Default"/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Date</w:t>
                      </w:r>
                      <w:r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</w:p>
                    <w:p w14:paraId="0148AA8B" w14:textId="69885757" w:rsidR="00053CBF" w:rsidRPr="00294F17" w:rsidRDefault="0067113D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Monday 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4</w:t>
                      </w:r>
                      <w:r w:rsidR="003E30CF" w:rsidRP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May</w:t>
                      </w:r>
                      <w:r w:rsidR="003E3D0E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2026</w:t>
                      </w:r>
                      <w:r w:rsidR="00412F2B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- </w:t>
                      </w:r>
                      <w:r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Monday</w:t>
                      </w:r>
                      <w:r w:rsidR="00AE34D8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22</w:t>
                      </w:r>
                      <w:r w:rsidR="003E30CF" w:rsidRP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nd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June</w:t>
                      </w:r>
                      <w:r w:rsidR="003E3D0E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2026 (no group on 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8</w:t>
                      </w:r>
                      <w:r w:rsidR="003E30CF" w:rsidRP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3E30CF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June- King’s Birthday</w:t>
                      </w:r>
                      <w:r w:rsidR="003E3D0E">
                        <w:rPr>
                          <w:rFonts w:ascii="Verdana" w:hAnsi="Verdana"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).</w:t>
                      </w:r>
                    </w:p>
                    <w:p w14:paraId="6EB47EB9" w14:textId="77777777" w:rsidR="00932452" w:rsidRDefault="00932452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Time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10</w:t>
                      </w:r>
                      <w:r w:rsidR="00AA4F9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:30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am-12</w:t>
                      </w:r>
                      <w:r w:rsidR="00AA4F9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:30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pm</w:t>
                      </w:r>
                    </w:p>
                    <w:p w14:paraId="2F1B5EEF" w14:textId="6913E722" w:rsidR="00982AFF" w:rsidRDefault="00932452" w:rsidP="00957746">
                      <w:pPr>
                        <w:spacing w:after="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BB2584"/>
                          <w:spacing w:val="-2"/>
                          <w:sz w:val="20"/>
                          <w:szCs w:val="20"/>
                          <w:lang w:val="en-GB" w:eastAsia="en-GB"/>
                        </w:rPr>
                        <w:t>Venue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412F2B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Narre Warren</w:t>
                      </w:r>
                    </w:p>
                    <w:p w14:paraId="0491A25C" w14:textId="003EB5A9" w:rsidR="00932452" w:rsidRDefault="006A7360" w:rsidP="00957746">
                      <w:pPr>
                        <w:spacing w:after="20" w:line="240" w:lineRule="auto"/>
                        <w:rPr>
                          <w:rFonts w:ascii="Lucida Sans" w:hAnsi="Lucida Sans" w:cs="Arial"/>
                          <w:b/>
                          <w:color w:val="FF2EB1" w:themeColor="text2" w:themeTint="99"/>
                          <w:spacing w:val="-2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Light refreshments will be provided.</w:t>
                      </w:r>
                    </w:p>
                    <w:p w14:paraId="5D02D1E3" w14:textId="2A40ED51" w:rsidR="00932452" w:rsidRDefault="00932452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Get in touch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For more information or to book, contact </w:t>
                      </w:r>
                      <w:r w:rsidR="000269D1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Aslin</w:t>
                      </w:r>
                      <w:r w:rsidR="00053CB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or</w:t>
                      </w:r>
                      <w:r w:rsidR="00275603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="003E30CF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Mary-Anne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on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 w:rsidR="00D71B88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8792 8999</w:t>
                      </w:r>
                    </w:p>
                    <w:p w14:paraId="4C20506E" w14:textId="77777777" w:rsidR="00BC10EA" w:rsidRDefault="00BC10EA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70553752" w14:textId="01A947C7" w:rsidR="00BC10EA" w:rsidRPr="00BC10EA" w:rsidRDefault="00BC10EA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C10EA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Register</w:t>
                      </w:r>
                    </w:p>
                    <w:p w14:paraId="16189ADC" w14:textId="77777777" w:rsidR="00BC10EA" w:rsidRDefault="00BC10EA" w:rsidP="00BC10EA">
                      <w:pPr>
                        <w:rPr>
                          <w:color w:val="auto"/>
                          <w:spacing w:val="0"/>
                        </w:rPr>
                      </w:pPr>
                      <w:hyperlink r:id="rId16" w:history="1">
                        <w:r w:rsidRPr="00E65E69">
                          <w:rPr>
                            <w:rStyle w:val="Hyperlink"/>
                            <w:spacing w:val="0"/>
                          </w:rPr>
                          <w:t>https://forms.office.com/r/HSQwssy27K</w:t>
                        </w:r>
                      </w:hyperlink>
                    </w:p>
                    <w:p w14:paraId="3A3694AB" w14:textId="37C875A5" w:rsidR="00BC10EA" w:rsidRDefault="00BC10EA" w:rsidP="00BC10EA">
                      <w:pPr>
                        <w:rPr>
                          <w:color w:val="auto"/>
                          <w:spacing w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61322" wp14:editId="7DA0C13F">
                            <wp:extent cx="1590675" cy="1590675"/>
                            <wp:effectExtent l="0" t="0" r="9525" b="9525"/>
                            <wp:docPr id="150918792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AF00A" w14:textId="77777777" w:rsidR="00BC10EA" w:rsidRDefault="00BC10EA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2DF2D34A" w14:textId="77777777" w:rsidR="00532F39" w:rsidRDefault="00532F39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431531FB" w14:textId="7DBEE884" w:rsidR="00532F39" w:rsidRPr="00DD389D" w:rsidRDefault="00532F39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0"/>
                          <w:sz w:val="20"/>
                          <w:szCs w:val="20"/>
                          <w:lang w:val="en-GB" w:eastAsia="en-GB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271AB2" w:rsidRPr="00271AB2" w:rsidSect="0028609E">
      <w:headerReference w:type="default" r:id="rId17"/>
      <w:footerReference w:type="default" r:id="rId18"/>
      <w:pgSz w:w="11900" w:h="16840" w:code="9"/>
      <w:pgMar w:top="851" w:right="851" w:bottom="851" w:left="851" w:header="4309" w:footer="39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5B320" w14:textId="77777777" w:rsidR="00932452" w:rsidRDefault="00932452" w:rsidP="009C6AB5">
      <w:pPr>
        <w:spacing w:after="0" w:line="240" w:lineRule="auto"/>
      </w:pPr>
      <w:r>
        <w:separator/>
      </w:r>
    </w:p>
  </w:endnote>
  <w:endnote w:type="continuationSeparator" w:id="0">
    <w:p w14:paraId="5234674C" w14:textId="77777777" w:rsidR="00932452" w:rsidRDefault="00932452" w:rsidP="009C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Elliot Pro">
    <w:altName w:val="Corbel"/>
    <w:charset w:val="00"/>
    <w:family w:val="auto"/>
    <w:pitch w:val="variable"/>
    <w:sig w:usb0="00000003" w:usb1="00000000" w:usb2="00000000" w:usb3="00000000" w:csb0="00000001" w:csb1="00000000"/>
  </w:font>
  <w:font w:name="FS Elliot Pro Heavy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73D417-AE66-4434-84D8-57938DFC39A5}"/>
  </w:font>
  <w:font w:name="FSElliot-Italic">
    <w:altName w:val="FS Ellio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5DEDE69-A72F-45F0-BDF4-00EAD0566C47}"/>
    <w:embedBold r:id="rId3" w:fontKey="{BA0E5B6A-0A03-4960-8E9D-8694DE199BF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4" w:fontKey="{5F1B6BD1-6F91-42F8-AFF8-E5F4948F2E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1205B" w14:textId="77777777" w:rsidR="00932452" w:rsidRDefault="00932452" w:rsidP="00816A5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98175" behindDoc="1" locked="0" layoutInCell="1" allowOverlap="1" wp14:anchorId="03C29506" wp14:editId="5ADBB509">
          <wp:simplePos x="0" y="0"/>
          <wp:positionH relativeFrom="page">
            <wp:posOffset>553720</wp:posOffset>
          </wp:positionH>
          <wp:positionV relativeFrom="margin">
            <wp:align>bottom</wp:align>
          </wp:positionV>
          <wp:extent cx="1814400" cy="60120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Invitation_Uniting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97151" behindDoc="0" locked="1" layoutInCell="1" allowOverlap="1" wp14:anchorId="39BCFA67" wp14:editId="21DF1CFC">
          <wp:simplePos x="0" y="0"/>
          <wp:positionH relativeFrom="page">
            <wp:posOffset>8661400</wp:posOffset>
          </wp:positionH>
          <wp:positionV relativeFrom="page">
            <wp:posOffset>6603365</wp:posOffset>
          </wp:positionV>
          <wp:extent cx="1428750" cy="471170"/>
          <wp:effectExtent l="0" t="0" r="0" b="1143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4711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E304F" w14:textId="77777777" w:rsidR="00932452" w:rsidRDefault="00932452" w:rsidP="009C6AB5">
      <w:pPr>
        <w:spacing w:after="0" w:line="240" w:lineRule="auto"/>
      </w:pPr>
      <w:r>
        <w:separator/>
      </w:r>
    </w:p>
  </w:footnote>
  <w:footnote w:type="continuationSeparator" w:id="0">
    <w:p w14:paraId="43FBF122" w14:textId="77777777" w:rsidR="00932452" w:rsidRDefault="00932452" w:rsidP="009C6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8EB08" w14:textId="77777777" w:rsidR="00932452" w:rsidRPr="005D3AB1" w:rsidRDefault="00932452" w:rsidP="005D3AB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0891E24" wp14:editId="17560A9F">
              <wp:simplePos x="0" y="0"/>
              <wp:positionH relativeFrom="page">
                <wp:posOffset>5734685</wp:posOffset>
              </wp:positionH>
              <wp:positionV relativeFrom="page">
                <wp:posOffset>360045</wp:posOffset>
              </wp:positionV>
              <wp:extent cx="25146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6A9A5C" w14:textId="77777777" w:rsidR="00932452" w:rsidRPr="00046657" w:rsidRDefault="00932452" w:rsidP="005A596F">
                          <w:pPr>
                            <w:pStyle w:val="Header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891E2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451.55pt;margin-top:28.35pt;width:198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" filled="f" stroked="f">
              <v:textbox inset="0,0,0,0">
                <w:txbxContent>
                  <w:p w14:paraId="186A9A5C" w14:textId="77777777" w:rsidR="00932452" w:rsidRPr="00046657" w:rsidRDefault="00932452" w:rsidP="005A596F">
                    <w:pPr>
                      <w:pStyle w:val="Header"/>
                      <w:rPr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t xml:space="preserve"> </w:t>
    </w:r>
    <w:r>
      <w:rPr>
        <w:noProof/>
        <w:lang w:eastAsia="en-AU"/>
      </w:rPr>
      <w:drawing>
        <wp:anchor distT="0" distB="0" distL="114300" distR="114300" simplePos="0" relativeHeight="251699199" behindDoc="1" locked="0" layoutInCell="1" allowOverlap="1" wp14:anchorId="5AE22A6F" wp14:editId="3182D8C4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00000" cy="4500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4_Invitation_Custom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45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7708F"/>
    <w:multiLevelType w:val="hybridMultilevel"/>
    <w:tmpl w:val="FE88388E"/>
    <w:lvl w:ilvl="0" w:tplc="11985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166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735AE"/>
    <w:multiLevelType w:val="hybridMultilevel"/>
    <w:tmpl w:val="19F647B4"/>
    <w:lvl w:ilvl="0" w:tplc="47AAA8FE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562CD4"/>
    <w:multiLevelType w:val="hybridMultilevel"/>
    <w:tmpl w:val="E4342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576B8"/>
    <w:multiLevelType w:val="hybridMultilevel"/>
    <w:tmpl w:val="A998B2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1378BB"/>
    <w:multiLevelType w:val="hybridMultilevel"/>
    <w:tmpl w:val="EEBE6D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18938229">
    <w:abstractNumId w:val="0"/>
  </w:num>
  <w:num w:numId="2" w16cid:durableId="319428343">
    <w:abstractNumId w:val="4"/>
  </w:num>
  <w:num w:numId="3" w16cid:durableId="1379940611">
    <w:abstractNumId w:val="1"/>
  </w:num>
  <w:num w:numId="4" w16cid:durableId="519976687">
    <w:abstractNumId w:val="2"/>
  </w:num>
  <w:num w:numId="5" w16cid:durableId="12744375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defaultTabStop w:val="720"/>
  <w:drawingGridHorizontalSpacing w:val="108"/>
  <w:displayHorizontalDrawingGridEvery w:val="2"/>
  <w:displayVertic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29"/>
    <w:rsid w:val="000122AC"/>
    <w:rsid w:val="00023B7A"/>
    <w:rsid w:val="000269D1"/>
    <w:rsid w:val="00046657"/>
    <w:rsid w:val="00053CBF"/>
    <w:rsid w:val="0005765B"/>
    <w:rsid w:val="00062D10"/>
    <w:rsid w:val="00072D61"/>
    <w:rsid w:val="000762BB"/>
    <w:rsid w:val="00082867"/>
    <w:rsid w:val="00082B6D"/>
    <w:rsid w:val="00083BD7"/>
    <w:rsid w:val="000900CD"/>
    <w:rsid w:val="00092F3D"/>
    <w:rsid w:val="000A1999"/>
    <w:rsid w:val="000B0B31"/>
    <w:rsid w:val="000B64CB"/>
    <w:rsid w:val="000D48E6"/>
    <w:rsid w:val="000D68F6"/>
    <w:rsid w:val="000E3E61"/>
    <w:rsid w:val="001007AB"/>
    <w:rsid w:val="001322A8"/>
    <w:rsid w:val="00143AB7"/>
    <w:rsid w:val="0014727E"/>
    <w:rsid w:val="00150A2D"/>
    <w:rsid w:val="00163FD3"/>
    <w:rsid w:val="0019282D"/>
    <w:rsid w:val="00192BFE"/>
    <w:rsid w:val="00196FFD"/>
    <w:rsid w:val="001A4B48"/>
    <w:rsid w:val="001E35A0"/>
    <w:rsid w:val="00211DA2"/>
    <w:rsid w:val="00212FB8"/>
    <w:rsid w:val="0024011A"/>
    <w:rsid w:val="002410BE"/>
    <w:rsid w:val="00252AA2"/>
    <w:rsid w:val="002704CC"/>
    <w:rsid w:val="00271AB2"/>
    <w:rsid w:val="00275603"/>
    <w:rsid w:val="00281411"/>
    <w:rsid w:val="0028609E"/>
    <w:rsid w:val="00294F17"/>
    <w:rsid w:val="002B734E"/>
    <w:rsid w:val="002C2E2C"/>
    <w:rsid w:val="002D011C"/>
    <w:rsid w:val="002E0460"/>
    <w:rsid w:val="002E5F3C"/>
    <w:rsid w:val="00322A2F"/>
    <w:rsid w:val="00343D73"/>
    <w:rsid w:val="003453F5"/>
    <w:rsid w:val="003519A1"/>
    <w:rsid w:val="003609F4"/>
    <w:rsid w:val="003734A7"/>
    <w:rsid w:val="0038093C"/>
    <w:rsid w:val="00381774"/>
    <w:rsid w:val="003862CE"/>
    <w:rsid w:val="003953C2"/>
    <w:rsid w:val="003C0688"/>
    <w:rsid w:val="003C5688"/>
    <w:rsid w:val="003E1E8E"/>
    <w:rsid w:val="003E240F"/>
    <w:rsid w:val="003E30CF"/>
    <w:rsid w:val="003E3D0E"/>
    <w:rsid w:val="003E5212"/>
    <w:rsid w:val="003E6CE6"/>
    <w:rsid w:val="003F410A"/>
    <w:rsid w:val="003F61F8"/>
    <w:rsid w:val="004127BA"/>
    <w:rsid w:val="00412F2B"/>
    <w:rsid w:val="004219FA"/>
    <w:rsid w:val="004508D3"/>
    <w:rsid w:val="0045573C"/>
    <w:rsid w:val="00460064"/>
    <w:rsid w:val="004753A2"/>
    <w:rsid w:val="00483CB6"/>
    <w:rsid w:val="00490451"/>
    <w:rsid w:val="004A6E9E"/>
    <w:rsid w:val="004C3909"/>
    <w:rsid w:val="004C4524"/>
    <w:rsid w:val="004C770D"/>
    <w:rsid w:val="004E3C12"/>
    <w:rsid w:val="004F4427"/>
    <w:rsid w:val="00532F39"/>
    <w:rsid w:val="005376CE"/>
    <w:rsid w:val="0056372C"/>
    <w:rsid w:val="005666DB"/>
    <w:rsid w:val="00574C26"/>
    <w:rsid w:val="00595858"/>
    <w:rsid w:val="00595F0C"/>
    <w:rsid w:val="005A27F4"/>
    <w:rsid w:val="005A596F"/>
    <w:rsid w:val="005B4885"/>
    <w:rsid w:val="005B4E31"/>
    <w:rsid w:val="005D3A37"/>
    <w:rsid w:val="005D3AB1"/>
    <w:rsid w:val="005D51D1"/>
    <w:rsid w:val="0061783D"/>
    <w:rsid w:val="006249F6"/>
    <w:rsid w:val="006354AD"/>
    <w:rsid w:val="00643D72"/>
    <w:rsid w:val="006442B7"/>
    <w:rsid w:val="006459D3"/>
    <w:rsid w:val="00651C0F"/>
    <w:rsid w:val="006634D3"/>
    <w:rsid w:val="0067113D"/>
    <w:rsid w:val="00683763"/>
    <w:rsid w:val="00696CF1"/>
    <w:rsid w:val="006A1FD8"/>
    <w:rsid w:val="006A7360"/>
    <w:rsid w:val="006E4478"/>
    <w:rsid w:val="006E5CBF"/>
    <w:rsid w:val="006E5E29"/>
    <w:rsid w:val="006E7282"/>
    <w:rsid w:val="006F4CCC"/>
    <w:rsid w:val="007049AD"/>
    <w:rsid w:val="00732A8B"/>
    <w:rsid w:val="00735D26"/>
    <w:rsid w:val="00737779"/>
    <w:rsid w:val="00746096"/>
    <w:rsid w:val="00762FF5"/>
    <w:rsid w:val="007D0EDB"/>
    <w:rsid w:val="007D2EB6"/>
    <w:rsid w:val="007D58D0"/>
    <w:rsid w:val="007F2291"/>
    <w:rsid w:val="007F5551"/>
    <w:rsid w:val="00806F13"/>
    <w:rsid w:val="00816A55"/>
    <w:rsid w:val="0082248F"/>
    <w:rsid w:val="0082652A"/>
    <w:rsid w:val="008315BB"/>
    <w:rsid w:val="008366B8"/>
    <w:rsid w:val="00852F2A"/>
    <w:rsid w:val="00860EE1"/>
    <w:rsid w:val="008649B2"/>
    <w:rsid w:val="00893956"/>
    <w:rsid w:val="008A1061"/>
    <w:rsid w:val="008B1B6D"/>
    <w:rsid w:val="008B49AC"/>
    <w:rsid w:val="008E1E76"/>
    <w:rsid w:val="008E4E73"/>
    <w:rsid w:val="00915D4B"/>
    <w:rsid w:val="00924C45"/>
    <w:rsid w:val="0093086A"/>
    <w:rsid w:val="00932452"/>
    <w:rsid w:val="00957746"/>
    <w:rsid w:val="00957763"/>
    <w:rsid w:val="00982AFF"/>
    <w:rsid w:val="00987371"/>
    <w:rsid w:val="00993EBF"/>
    <w:rsid w:val="009958B1"/>
    <w:rsid w:val="009960E4"/>
    <w:rsid w:val="009C6AB5"/>
    <w:rsid w:val="009D1828"/>
    <w:rsid w:val="009D46F8"/>
    <w:rsid w:val="009E016B"/>
    <w:rsid w:val="009E20B4"/>
    <w:rsid w:val="009E6620"/>
    <w:rsid w:val="00A266DE"/>
    <w:rsid w:val="00A26C1B"/>
    <w:rsid w:val="00A27DB0"/>
    <w:rsid w:val="00A325C5"/>
    <w:rsid w:val="00A67C65"/>
    <w:rsid w:val="00A93919"/>
    <w:rsid w:val="00A9588B"/>
    <w:rsid w:val="00AA4F9F"/>
    <w:rsid w:val="00AB6A4A"/>
    <w:rsid w:val="00AC7304"/>
    <w:rsid w:val="00AD1EE9"/>
    <w:rsid w:val="00AD346F"/>
    <w:rsid w:val="00AD609B"/>
    <w:rsid w:val="00AE1EAD"/>
    <w:rsid w:val="00AE2CB1"/>
    <w:rsid w:val="00AE34D8"/>
    <w:rsid w:val="00AF417F"/>
    <w:rsid w:val="00B263D9"/>
    <w:rsid w:val="00B30823"/>
    <w:rsid w:val="00B42872"/>
    <w:rsid w:val="00B429B1"/>
    <w:rsid w:val="00B47716"/>
    <w:rsid w:val="00B645B9"/>
    <w:rsid w:val="00B73E34"/>
    <w:rsid w:val="00B73F04"/>
    <w:rsid w:val="00BB79F4"/>
    <w:rsid w:val="00BC09EF"/>
    <w:rsid w:val="00BC10EA"/>
    <w:rsid w:val="00BE121E"/>
    <w:rsid w:val="00BE414A"/>
    <w:rsid w:val="00BE5226"/>
    <w:rsid w:val="00C33A78"/>
    <w:rsid w:val="00C451F4"/>
    <w:rsid w:val="00C47BD7"/>
    <w:rsid w:val="00C73A67"/>
    <w:rsid w:val="00C80F09"/>
    <w:rsid w:val="00C952C6"/>
    <w:rsid w:val="00CA4155"/>
    <w:rsid w:val="00CA6678"/>
    <w:rsid w:val="00CB3E79"/>
    <w:rsid w:val="00CD2504"/>
    <w:rsid w:val="00CE6337"/>
    <w:rsid w:val="00CF255F"/>
    <w:rsid w:val="00CF733B"/>
    <w:rsid w:val="00CF7721"/>
    <w:rsid w:val="00CF7C4F"/>
    <w:rsid w:val="00D027F6"/>
    <w:rsid w:val="00D04A04"/>
    <w:rsid w:val="00D3533E"/>
    <w:rsid w:val="00D37F36"/>
    <w:rsid w:val="00D44CF5"/>
    <w:rsid w:val="00D56D41"/>
    <w:rsid w:val="00D71B88"/>
    <w:rsid w:val="00D947AB"/>
    <w:rsid w:val="00DA4B0E"/>
    <w:rsid w:val="00DA7713"/>
    <w:rsid w:val="00DA7F00"/>
    <w:rsid w:val="00DB08C5"/>
    <w:rsid w:val="00DD389D"/>
    <w:rsid w:val="00DF7B3F"/>
    <w:rsid w:val="00E07878"/>
    <w:rsid w:val="00E12DB5"/>
    <w:rsid w:val="00E1615A"/>
    <w:rsid w:val="00E3360B"/>
    <w:rsid w:val="00E3451B"/>
    <w:rsid w:val="00E35E2A"/>
    <w:rsid w:val="00E60710"/>
    <w:rsid w:val="00E66FE2"/>
    <w:rsid w:val="00E72A51"/>
    <w:rsid w:val="00E87BA8"/>
    <w:rsid w:val="00E91844"/>
    <w:rsid w:val="00EA5792"/>
    <w:rsid w:val="00EA6084"/>
    <w:rsid w:val="00ED4789"/>
    <w:rsid w:val="00EE1F36"/>
    <w:rsid w:val="00EF242F"/>
    <w:rsid w:val="00F10E0B"/>
    <w:rsid w:val="00F702D7"/>
    <w:rsid w:val="00F70C23"/>
    <w:rsid w:val="00F75A54"/>
    <w:rsid w:val="00F805DF"/>
    <w:rsid w:val="00F83AEF"/>
    <w:rsid w:val="00FA6BA6"/>
    <w:rsid w:val="00FB7844"/>
    <w:rsid w:val="00FD27E6"/>
    <w:rsid w:val="00FD457F"/>
    <w:rsid w:val="00FF29D2"/>
    <w:rsid w:val="00FF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4209"/>
    <o:shapelayout v:ext="edit">
      <o:idmap v:ext="edit" data="1"/>
    </o:shapelayout>
  </w:shapeDefaults>
  <w:decimalSymbol w:val="."/>
  <w:listSeparator w:val=","/>
  <w14:docId w14:val="763797B6"/>
  <w15:docId w15:val="{3A2F5AF6-2917-4444-8268-A6205198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CF1"/>
    <w:pPr>
      <w:spacing w:after="100" w:line="240" w:lineRule="atLeast"/>
    </w:pPr>
    <w:rPr>
      <w:color w:val="0A0000" w:themeColor="text1"/>
      <w:spacing w:val="-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A5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A20066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704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FFD1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8093C"/>
    <w:pPr>
      <w:spacing w:after="0" w:line="240" w:lineRule="auto"/>
    </w:pPr>
    <w:rPr>
      <w:sz w:val="1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CF1"/>
    <w:rPr>
      <w:rFonts w:asciiTheme="majorHAnsi" w:eastAsiaTheme="majorEastAsia" w:hAnsiTheme="majorHAnsi" w:cstheme="majorBidi"/>
      <w:b/>
      <w:bCs/>
      <w:i/>
      <w:color w:val="FFD100" w:themeColor="accent1"/>
      <w:spacing w:val="-4"/>
      <w:sz w:val="26"/>
      <w:szCs w:val="26"/>
    </w:rPr>
  </w:style>
  <w:style w:type="table" w:styleId="TableGrid">
    <w:name w:val="Table Grid"/>
    <w:basedOn w:val="TableNormal"/>
    <w:uiPriority w:val="59"/>
    <w:rsid w:val="005D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5D3AB1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96CF1"/>
    <w:rPr>
      <w:color w:val="0A0000" w:themeColor="text1"/>
      <w:spacing w:val="-4"/>
      <w:sz w:val="14"/>
    </w:rPr>
  </w:style>
  <w:style w:type="paragraph" w:styleId="Footer">
    <w:name w:val="footer"/>
    <w:basedOn w:val="Normal"/>
    <w:link w:val="FooterChar"/>
    <w:uiPriority w:val="99"/>
    <w:semiHidden/>
    <w:rsid w:val="0038093C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96CF1"/>
    <w:rPr>
      <w:color w:val="0A0000" w:themeColor="text1"/>
      <w:spacing w:val="-4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B5"/>
    <w:rPr>
      <w:rFonts w:ascii="Tahoma" w:hAnsi="Tahoma" w:cs="Tahoma"/>
      <w:sz w:val="16"/>
      <w:szCs w:val="16"/>
    </w:rPr>
  </w:style>
  <w:style w:type="paragraph" w:customStyle="1" w:styleId="HeaderHeadline">
    <w:name w:val="HeaderHeadline"/>
    <w:basedOn w:val="Header"/>
    <w:qFormat/>
    <w:rsid w:val="0038093C"/>
    <w:pPr>
      <w:ind w:left="57"/>
    </w:pPr>
    <w:rPr>
      <w:i/>
      <w:spacing w:val="-1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75A54"/>
    <w:rPr>
      <w:rFonts w:asciiTheme="majorHAnsi" w:eastAsiaTheme="majorEastAsia" w:hAnsiTheme="majorHAnsi" w:cstheme="majorBidi"/>
      <w:bCs/>
      <w:color w:val="A20066" w:themeColor="text2"/>
      <w:spacing w:val="-4"/>
      <w:szCs w:val="28"/>
    </w:rPr>
  </w:style>
  <w:style w:type="paragraph" w:customStyle="1" w:styleId="IntroCopy">
    <w:name w:val="IntroCopy"/>
    <w:basedOn w:val="Normal"/>
    <w:next w:val="Normal"/>
    <w:qFormat/>
    <w:rsid w:val="00072D61"/>
    <w:pPr>
      <w:spacing w:after="120" w:line="235" w:lineRule="auto"/>
      <w:ind w:right="170"/>
    </w:pPr>
    <w:rPr>
      <w:rFonts w:asciiTheme="majorHAnsi" w:hAnsiTheme="majorHAnsi"/>
      <w:color w:val="A20066" w:themeColor="text2"/>
      <w:spacing w:val="0"/>
    </w:rPr>
  </w:style>
  <w:style w:type="paragraph" w:customStyle="1" w:styleId="ContactDetails">
    <w:name w:val="Contact Details"/>
    <w:basedOn w:val="Normal"/>
    <w:qFormat/>
    <w:rsid w:val="006442B7"/>
    <w:pPr>
      <w:spacing w:line="216" w:lineRule="auto"/>
      <w:contextualSpacing/>
    </w:pPr>
    <w:rPr>
      <w:i/>
      <w:spacing w:val="-6"/>
    </w:rPr>
  </w:style>
  <w:style w:type="paragraph" w:styleId="Title">
    <w:name w:val="Title"/>
    <w:basedOn w:val="Normal"/>
    <w:next w:val="Normal"/>
    <w:link w:val="TitleChar"/>
    <w:uiPriority w:val="10"/>
    <w:qFormat/>
    <w:rsid w:val="00860EE1"/>
    <w:pPr>
      <w:spacing w:after="0" w:line="204" w:lineRule="auto"/>
      <w:contextualSpacing/>
    </w:pPr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0EE1"/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paragraph" w:customStyle="1" w:styleId="06italics">
    <w:name w:val="06 italics"/>
    <w:basedOn w:val="Normal"/>
    <w:uiPriority w:val="99"/>
    <w:rsid w:val="005A596F"/>
    <w:pPr>
      <w:widowControl w:val="0"/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FSElliot-Italic" w:hAnsi="FSElliot-Italic" w:cs="FSElliot-Italic"/>
      <w:i/>
      <w:iCs/>
      <w:color w:val="000000"/>
      <w:spacing w:val="-7"/>
      <w:lang w:val="en-GB"/>
    </w:rPr>
  </w:style>
  <w:style w:type="paragraph" w:styleId="NoSpacing">
    <w:name w:val="No Spacing"/>
    <w:uiPriority w:val="1"/>
    <w:qFormat/>
    <w:rsid w:val="003519A1"/>
    <w:pPr>
      <w:spacing w:after="0" w:line="240" w:lineRule="auto"/>
    </w:pPr>
    <w:rPr>
      <w:color w:val="0A0000" w:themeColor="text1"/>
      <w:spacing w:val="-4"/>
    </w:rPr>
  </w:style>
  <w:style w:type="paragraph" w:styleId="ListParagraph">
    <w:name w:val="List Paragraph"/>
    <w:basedOn w:val="Normal"/>
    <w:uiPriority w:val="34"/>
    <w:qFormat/>
    <w:rsid w:val="003C5688"/>
    <w:pPr>
      <w:spacing w:after="0" w:line="240" w:lineRule="auto"/>
      <w:ind w:left="720"/>
      <w:contextualSpacing/>
    </w:pPr>
    <w:rPr>
      <w:color w:val="auto"/>
      <w:spacing w:val="0"/>
      <w:sz w:val="24"/>
      <w:szCs w:val="24"/>
    </w:rPr>
  </w:style>
  <w:style w:type="paragraph" w:customStyle="1" w:styleId="p1">
    <w:name w:val="p1"/>
    <w:basedOn w:val="Normal"/>
    <w:rsid w:val="00595858"/>
    <w:pPr>
      <w:spacing w:after="128" w:line="240" w:lineRule="auto"/>
    </w:pPr>
    <w:rPr>
      <w:rFonts w:ascii="FS Elliot Pro" w:hAnsi="FS Elliot Pro" w:cs="Times New Roman"/>
      <w:color w:val="77D2DA"/>
      <w:spacing w:val="0"/>
      <w:sz w:val="21"/>
      <w:szCs w:val="21"/>
      <w:lang w:val="en-GB" w:eastAsia="en-GB"/>
    </w:rPr>
  </w:style>
  <w:style w:type="paragraph" w:customStyle="1" w:styleId="p2">
    <w:name w:val="p2"/>
    <w:basedOn w:val="Normal"/>
    <w:rsid w:val="00595858"/>
    <w:pPr>
      <w:spacing w:after="128" w:line="240" w:lineRule="auto"/>
    </w:pPr>
    <w:rPr>
      <w:rFonts w:ascii="FS Elliot Pro" w:hAnsi="FS Elliot Pro" w:cs="Times New Roman"/>
      <w:color w:val="auto"/>
      <w:spacing w:val="0"/>
      <w:sz w:val="17"/>
      <w:szCs w:val="17"/>
      <w:lang w:val="en-GB" w:eastAsia="en-GB"/>
    </w:rPr>
  </w:style>
  <w:style w:type="character" w:customStyle="1" w:styleId="s1">
    <w:name w:val="s1"/>
    <w:basedOn w:val="DefaultParagraphFont"/>
    <w:rsid w:val="00595858"/>
    <w:rPr>
      <w:spacing w:val="-2"/>
    </w:rPr>
  </w:style>
  <w:style w:type="character" w:customStyle="1" w:styleId="apple-converted-space">
    <w:name w:val="apple-converted-space"/>
    <w:basedOn w:val="DefaultParagraphFont"/>
    <w:rsid w:val="00595858"/>
  </w:style>
  <w:style w:type="character" w:customStyle="1" w:styleId="s2">
    <w:name w:val="s2"/>
    <w:basedOn w:val="DefaultParagraphFont"/>
    <w:rsid w:val="00595858"/>
    <w:rPr>
      <w:spacing w:val="-2"/>
    </w:rPr>
  </w:style>
  <w:style w:type="paragraph" w:customStyle="1" w:styleId="Default">
    <w:name w:val="Default"/>
    <w:rsid w:val="006E5E2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2F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r/HSQwssy27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forms.office.com/r/HSQwssy27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Uniting%20VicTas\03%20Marketing_Communications\NEW%20S%20DRIVE%20STRUCTURE\Admin\Division\Templates%20&amp;%20Forms\Invitations%20Word%20Templates\A4_Invitation_Custom_4.dotx" TargetMode="External"/></Relationships>
</file>

<file path=word/theme/theme1.xml><?xml version="1.0" encoding="utf-8"?>
<a:theme xmlns:a="http://schemas.openxmlformats.org/drawingml/2006/main" name="Office Theme">
  <a:themeElements>
    <a:clrScheme name="Uniting">
      <a:dk1>
        <a:srgbClr val="0A0000"/>
      </a:dk1>
      <a:lt1>
        <a:srgbClr val="FFFFFF"/>
      </a:lt1>
      <a:dk2>
        <a:srgbClr val="A20066"/>
      </a:dk2>
      <a:lt2>
        <a:srgbClr val="6AD1E3"/>
      </a:lt2>
      <a:accent1>
        <a:srgbClr val="FFD100"/>
      </a:accent1>
      <a:accent2>
        <a:srgbClr val="BBBCBC"/>
      </a:accent2>
      <a:accent3>
        <a:srgbClr val="84BD00"/>
      </a:accent3>
      <a:accent4>
        <a:srgbClr val="A1D6CA"/>
      </a:accent4>
      <a:accent5>
        <a:srgbClr val="D14124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ting Fonts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FF7A779442345B44A797A8D671C42" ma:contentTypeVersion="8" ma:contentTypeDescription="Create a new document." ma:contentTypeScope="" ma:versionID="64fe6b19e9c382ad102f21d7f934e90e">
  <xsd:schema xmlns:xsd="http://www.w3.org/2001/XMLSchema" xmlns:xs="http://www.w3.org/2001/XMLSchema" xmlns:p="http://schemas.microsoft.com/office/2006/metadata/properties" xmlns:ns1="http://schemas.microsoft.com/sharepoint/v3" xmlns:ns2="8f535e0b-d12c-4a1a-aaa7-580b5aab5439" xmlns:ns3="1eed00ed-d336-47ed-a505-7ec4e32a0f03" targetNamespace="http://schemas.microsoft.com/office/2006/metadata/properties" ma:root="true" ma:fieldsID="8a1862a505da506e3f54cc76b705a82c" ns1:_="" ns2:_="" ns3:_="">
    <xsd:import namespace="http://schemas.microsoft.com/sharepoint/v3"/>
    <xsd:import namespace="8f535e0b-d12c-4a1a-aaa7-580b5aab5439"/>
    <xsd:import namespace="1eed00ed-d336-47ed-a505-7ec4e32a0f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35e0b-d12c-4a1a-aaa7-580b5aab54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d00ed-d336-47ed-a505-7ec4e32a0f0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Word template" ma:format="Dropdown" ma:internalName="Category">
      <xsd:simpleType>
        <xsd:restriction base="dms:Choice">
          <xsd:enumeration value="Word template"/>
          <xsd:enumeration value="Powerpoint template"/>
          <xsd:enumeration value="Brand Style Guide"/>
          <xsd:enumeration value="Illustrations"/>
          <xsd:enumeration value="Photos"/>
          <xsd:enumeration value="Fax template"/>
          <xsd:enumeration value="Generic Poster"/>
          <xsd:enumeration value="Invitation template"/>
          <xsd:enumeration value="Namebadge template"/>
          <xsd:enumeration value="Letterhead 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f8831aae-ceec-4b96-b659-64e2107e8063" ContentTypeId="0x010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eed00ed-d336-47ed-a505-7ec4e32a0f03">Word template</Category>
    <PublishingExpirationDate xmlns="http://schemas.microsoft.com/sharepoint/v3" xsi:nil="true"/>
    <PublishingStartDate xmlns="http://schemas.microsoft.com/sharepoint/v3" xsi:nil="true"/>
    <_dlc_DocId xmlns="8f535e0b-d12c-4a1a-aaa7-580b5aab5439">INTRANET-164-63</_dlc_DocId>
    <_dlc_DocIdUrl xmlns="8f535e0b-d12c-4a1a-aaa7-580b5aab5439">
      <Url>http://intranet.unitingcare.local/brand/Brand-Tools/_layouts/DocIdRedir.aspx?ID=INTRANET-164-63</Url>
      <Description>INTRANET-164-63</Description>
    </_dlc_DocIdUrl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50EAE2-9B46-4F54-BCEF-5001B55C2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535e0b-d12c-4a1a-aaa7-580b5aab5439"/>
    <ds:schemaRef ds:uri="1eed00ed-d336-47ed-a505-7ec4e32a0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1C473E-5CAB-4BEA-A478-5752700868A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CEE6529-0D78-4403-BBDE-3D24CB144B7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59F6E39-49A9-4180-AC4B-28217F9002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49318A3-6B70-49BA-B027-51DA0202384C}">
  <ds:schemaRefs>
    <ds:schemaRef ds:uri="1eed00ed-d336-47ed-a505-7ec4e32a0f03"/>
    <ds:schemaRef ds:uri="http://purl.org/dc/dcmitype/"/>
    <ds:schemaRef ds:uri="http://schemas.microsoft.com/office/infopath/2007/PartnerControls"/>
    <ds:schemaRef ds:uri="http://schemas.microsoft.com/sharepoint/v3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8f535e0b-d12c-4a1a-aaa7-580b5aab5439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BCE1759B-07AD-41C0-A3EF-110DEF5CFA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A4_Invitation_Custom_4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Kirrilee Torney</dc:creator>
  <cp:lastModifiedBy>Aslin Shishoian</cp:lastModifiedBy>
  <cp:revision>2</cp:revision>
  <cp:lastPrinted>2025-03-17T03:13:00Z</cp:lastPrinted>
  <dcterms:created xsi:type="dcterms:W3CDTF">2026-03-11T00:31:00Z</dcterms:created>
  <dcterms:modified xsi:type="dcterms:W3CDTF">2026-03-11T00:31:00Z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0x0101009FBFF7A779442345B44A797A8D671C42</vt:lpwstr>
  </property>
  <property fmtid="{D5CDD505-2E9C-101B-9397-08002B2CF9AE}" pid="3" name="_dlc_DocIdItemGuid">
    <vt:lpwstr>c03c4689-1b3d-4df9-89f6-a7d788b0daaf</vt:lpwstr>
  </property>
  <property fmtid="{D5CDD505-2E9C-101B-9397-08002B2CF9AE}" pid="4" name="MSIP_Label_5f7195dc-484a-4359-8420-3087e19ebc20_Enabled">
    <vt:lpwstr>true</vt:lpwstr>
  </property>
  <property fmtid="{D5CDD505-2E9C-101B-9397-08002B2CF9AE}" pid="5" name="MSIP_Label_5f7195dc-484a-4359-8420-3087e19ebc20_SetDate">
    <vt:lpwstr>2024-10-29T04:00:14Z</vt:lpwstr>
  </property>
  <property fmtid="{D5CDD505-2E9C-101B-9397-08002B2CF9AE}" pid="6" name="MSIP_Label_5f7195dc-484a-4359-8420-3087e19ebc20_Method">
    <vt:lpwstr>Standard</vt:lpwstr>
  </property>
  <property fmtid="{D5CDD505-2E9C-101B-9397-08002B2CF9AE}" pid="7" name="MSIP_Label_5f7195dc-484a-4359-8420-3087e19ebc20_Name">
    <vt:lpwstr>Internal</vt:lpwstr>
  </property>
  <property fmtid="{D5CDD505-2E9C-101B-9397-08002B2CF9AE}" pid="8" name="MSIP_Label_5f7195dc-484a-4359-8420-3087e19ebc20_SiteId">
    <vt:lpwstr>ea913fd5-8fd8-47c7-8f3f-8117e1a387dc</vt:lpwstr>
  </property>
  <property fmtid="{D5CDD505-2E9C-101B-9397-08002B2CF9AE}" pid="9" name="MSIP_Label_5f7195dc-484a-4359-8420-3087e19ebc20_ActionId">
    <vt:lpwstr>81efcf69-3642-4608-a9f2-cd611d4aca57</vt:lpwstr>
  </property>
  <property fmtid="{D5CDD505-2E9C-101B-9397-08002B2CF9AE}" pid="10" name="MSIP_Label_5f7195dc-484a-4359-8420-3087e19ebc20_ContentBits">
    <vt:lpwstr>0</vt:lpwstr>
  </property>
</Properties>
</file>